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7982A499" w:rsidR="00743C5D" w:rsidRPr="008E1982" w:rsidRDefault="00315702" w:rsidP="007778AF">
                <w:pPr>
                  <w:rPr>
                    <w:lang w:val="es-AR"/>
                  </w:rPr>
                </w:pPr>
                <w:r>
                  <w:t>EX-2026-01837958-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1FEB33D7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315702">
              <w:t>21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04BBFA5F" w:rsidR="00743C5D" w:rsidRPr="00AB46B5" w:rsidRDefault="00315702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4D7F45FB" w:rsidR="00743C5D" w:rsidRPr="00950B4F" w:rsidRDefault="00315702">
            <w:r w:rsidRPr="00315702">
              <w:t>Lic. Jazmín Quillen CESARI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2978879" w:rsidR="00281391" w:rsidRPr="00AB46B5" w:rsidRDefault="00315702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22D9AA72" w:rsidR="00743C5D" w:rsidRPr="00AB46B5" w:rsidRDefault="00CC67FA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48A60A2B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E8355E">
              <w:t>:</w:t>
            </w:r>
            <w:r w:rsidR="00CC67FA">
              <w:t xml:space="preserve"> </w:t>
            </w:r>
            <w:r w:rsidR="00315702" w:rsidRPr="00315702">
              <w:t>Administración Rural – carrera de Agronomía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1D1E5799" w:rsidR="00743C5D" w:rsidRPr="00243937" w:rsidRDefault="00315702">
            <w:r w:rsidRPr="00315702">
              <w:t>Administración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5239FA74" w:rsidR="00743C5D" w:rsidRPr="00AB46B5" w:rsidRDefault="00315702">
                <w:r>
                  <w:t>ECONOMÍA, DESARROLLO Y PLANEAMIENTO AGRÍCOLA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002F" w14:textId="77777777" w:rsidR="00C0406E" w:rsidRDefault="00C0406E">
      <w:pPr>
        <w:spacing w:after="0" w:line="240" w:lineRule="auto"/>
      </w:pPr>
      <w:r>
        <w:separator/>
      </w:r>
    </w:p>
  </w:endnote>
  <w:endnote w:type="continuationSeparator" w:id="0">
    <w:p w14:paraId="0C5A5ED0" w14:textId="77777777" w:rsidR="00C0406E" w:rsidRDefault="00C0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264F" w14:textId="77777777" w:rsidR="00C0406E" w:rsidRDefault="00C0406E">
      <w:pPr>
        <w:spacing w:after="0" w:line="240" w:lineRule="auto"/>
      </w:pPr>
      <w:r>
        <w:separator/>
      </w:r>
    </w:p>
  </w:footnote>
  <w:footnote w:type="continuationSeparator" w:id="0">
    <w:p w14:paraId="3F49870B" w14:textId="77777777" w:rsidR="00C0406E" w:rsidRDefault="00C0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QiWQLWE5HPO2cYAIkLopBIwmJ/2CfJpd0c5R+YsP/hArBPbZtoQ6PBlv4sUXdSg0BgC/YW0zf840oJugRmb78g==" w:salt="OmZENbkarnyfX/x+Dbp5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3E3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5702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85FE6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2409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0406E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93BA0"/>
    <w:rsid w:val="00CA4733"/>
    <w:rsid w:val="00CB7980"/>
    <w:rsid w:val="00CC43C9"/>
    <w:rsid w:val="00CC67FA"/>
    <w:rsid w:val="00D23DED"/>
    <w:rsid w:val="00D43AB1"/>
    <w:rsid w:val="00D52212"/>
    <w:rsid w:val="00D54320"/>
    <w:rsid w:val="00D8005C"/>
    <w:rsid w:val="00DA20B0"/>
    <w:rsid w:val="00DA7386"/>
    <w:rsid w:val="00DB115F"/>
    <w:rsid w:val="00DE045A"/>
    <w:rsid w:val="00E14040"/>
    <w:rsid w:val="00E70988"/>
    <w:rsid w:val="00E8355E"/>
    <w:rsid w:val="00E8565B"/>
    <w:rsid w:val="00E85B54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32649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A79F8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0D18BF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7830E1"/>
    <w:rsid w:val="00944D6C"/>
    <w:rsid w:val="00A30EB8"/>
    <w:rsid w:val="00A42482"/>
    <w:rsid w:val="00B74508"/>
    <w:rsid w:val="00C16A46"/>
    <w:rsid w:val="00CC43C9"/>
    <w:rsid w:val="00CE66BB"/>
    <w:rsid w:val="00E115DE"/>
    <w:rsid w:val="00E7463A"/>
    <w:rsid w:val="00EC7CFB"/>
    <w:rsid w:val="00F32649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8</TotalTime>
  <Pages>1</Pages>
  <Words>159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2026-07-31T13:18:00Z</dcterms:created>
  <dcterms:modified xsi:type="dcterms:W3CDTF">2026-08-03T13:34:00Z</dcterms:modified>
</cp:coreProperties>
</file>