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5F1A797A" w:rsidR="00743C5D" w:rsidRPr="008E1982" w:rsidRDefault="00565A8D" w:rsidP="007778AF">
                <w:pPr>
                  <w:rPr>
                    <w:lang w:val="es-AR"/>
                  </w:rPr>
                </w:pPr>
                <w:r>
                  <w:t>EX-2026-01840897-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63D3858C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315702">
              <w:t>2</w:t>
            </w:r>
            <w:r w:rsidR="00565A8D">
              <w:t>0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04BBFA5F" w:rsidR="00743C5D" w:rsidRPr="00AB46B5" w:rsidRDefault="00315702">
                <w:r>
                  <w:t>INTERINO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78F5B69B" w:rsidR="00743C5D" w:rsidRPr="00950B4F" w:rsidRDefault="00565A8D">
            <w:r w:rsidRPr="00565A8D">
              <w:t>Lic. Lucio Martín MAURIZIO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72978879" w:rsidR="00281391" w:rsidRPr="00AB46B5" w:rsidRDefault="00315702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22D9AA72" w:rsidR="00743C5D" w:rsidRPr="00AB46B5" w:rsidRDefault="00CC67FA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5619EC90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565A8D">
              <w:t>s</w:t>
            </w:r>
            <w:r w:rsidR="00E8355E">
              <w:t>:</w:t>
            </w:r>
            <w:r w:rsidR="00CC67FA">
              <w:t xml:space="preserve"> </w:t>
            </w:r>
            <w:r w:rsidR="00565A8D" w:rsidRPr="00565A8D">
              <w:t>Economía Agrícola – carrera de Agronomía y Economía Aplicada al Agro y al Ambiente – carrera de Licenciatura en Ciencias Ambientales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4B592133" w:rsidR="00743C5D" w:rsidRPr="00243937" w:rsidRDefault="00565A8D">
            <w:r w:rsidRPr="00565A8D">
              <w:t>Economía Agraria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5239FA74" w:rsidR="00743C5D" w:rsidRPr="00AB46B5" w:rsidRDefault="00315702">
                <w:r>
                  <w:t>ECONOMÍA, DESARROLLO Y PLANEAMIENTO AGRÍCOLA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ADA7" w14:textId="77777777" w:rsidR="009811A7" w:rsidRDefault="009811A7">
      <w:pPr>
        <w:spacing w:after="0" w:line="240" w:lineRule="auto"/>
      </w:pPr>
      <w:r>
        <w:separator/>
      </w:r>
    </w:p>
  </w:endnote>
  <w:endnote w:type="continuationSeparator" w:id="0">
    <w:p w14:paraId="3C75BACD" w14:textId="77777777" w:rsidR="009811A7" w:rsidRDefault="0098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1BB5E" w14:textId="77777777" w:rsidR="009811A7" w:rsidRDefault="009811A7">
      <w:pPr>
        <w:spacing w:after="0" w:line="240" w:lineRule="auto"/>
      </w:pPr>
      <w:r>
        <w:separator/>
      </w:r>
    </w:p>
  </w:footnote>
  <w:footnote w:type="continuationSeparator" w:id="0">
    <w:p w14:paraId="5607756D" w14:textId="77777777" w:rsidR="009811A7" w:rsidRDefault="0098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HCByIr2stwReofNPDX5G65usHdVNZnT7fcIN4UDIJo6q1RLZFQdWLVwRcEMtPw9+Bnef7U1rp4R1TRrkhgHN3w==" w:salt="WlN1/dl7n1sNX0D/Unxh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5058F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1F0ED6"/>
    <w:rsid w:val="00205128"/>
    <w:rsid w:val="00212BC2"/>
    <w:rsid w:val="002332EE"/>
    <w:rsid w:val="00233770"/>
    <w:rsid w:val="002363E3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21AB"/>
    <w:rsid w:val="003051B0"/>
    <w:rsid w:val="00315702"/>
    <w:rsid w:val="00317211"/>
    <w:rsid w:val="00332D85"/>
    <w:rsid w:val="0035023A"/>
    <w:rsid w:val="00362222"/>
    <w:rsid w:val="00383982"/>
    <w:rsid w:val="00387220"/>
    <w:rsid w:val="003F10CB"/>
    <w:rsid w:val="003F3AB8"/>
    <w:rsid w:val="00410CA3"/>
    <w:rsid w:val="00415130"/>
    <w:rsid w:val="004156AA"/>
    <w:rsid w:val="00422486"/>
    <w:rsid w:val="00436238"/>
    <w:rsid w:val="00465D0A"/>
    <w:rsid w:val="0046658C"/>
    <w:rsid w:val="00482A5F"/>
    <w:rsid w:val="004841D6"/>
    <w:rsid w:val="004A48FE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65A8D"/>
    <w:rsid w:val="00575F61"/>
    <w:rsid w:val="00585FE6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97D57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7C251C"/>
    <w:rsid w:val="0081166C"/>
    <w:rsid w:val="00822379"/>
    <w:rsid w:val="00825FC0"/>
    <w:rsid w:val="00832D4F"/>
    <w:rsid w:val="00844FAC"/>
    <w:rsid w:val="0085428A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44D6C"/>
    <w:rsid w:val="00950B4F"/>
    <w:rsid w:val="0096508C"/>
    <w:rsid w:val="00970ACF"/>
    <w:rsid w:val="009811A7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80A8F"/>
    <w:rsid w:val="00CA4733"/>
    <w:rsid w:val="00CB7980"/>
    <w:rsid w:val="00CC43C9"/>
    <w:rsid w:val="00CC67FA"/>
    <w:rsid w:val="00D23DED"/>
    <w:rsid w:val="00D43AB1"/>
    <w:rsid w:val="00D52212"/>
    <w:rsid w:val="00D54320"/>
    <w:rsid w:val="00D8005C"/>
    <w:rsid w:val="00DA20B0"/>
    <w:rsid w:val="00DA7386"/>
    <w:rsid w:val="00DB115F"/>
    <w:rsid w:val="00DE045A"/>
    <w:rsid w:val="00E14040"/>
    <w:rsid w:val="00E70988"/>
    <w:rsid w:val="00E8355E"/>
    <w:rsid w:val="00E8565B"/>
    <w:rsid w:val="00E85B54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A79F8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1481C"/>
    <w:rsid w:val="001D125B"/>
    <w:rsid w:val="001E556B"/>
    <w:rsid w:val="001F0ED6"/>
    <w:rsid w:val="00205128"/>
    <w:rsid w:val="00295679"/>
    <w:rsid w:val="003D31F3"/>
    <w:rsid w:val="005379C9"/>
    <w:rsid w:val="005819F8"/>
    <w:rsid w:val="00640AAB"/>
    <w:rsid w:val="006F7863"/>
    <w:rsid w:val="007830E1"/>
    <w:rsid w:val="00944D6C"/>
    <w:rsid w:val="00A30EB8"/>
    <w:rsid w:val="00A42482"/>
    <w:rsid w:val="00B74508"/>
    <w:rsid w:val="00BB3396"/>
    <w:rsid w:val="00C16A46"/>
    <w:rsid w:val="00CC43C9"/>
    <w:rsid w:val="00CE66BB"/>
    <w:rsid w:val="00E115DE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10</TotalTime>
  <Pages>1</Pages>
  <Words>173</Words>
  <Characters>952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2026-07-31T13:25:00Z</dcterms:created>
  <dcterms:modified xsi:type="dcterms:W3CDTF">2026-08-03T13:32:00Z</dcterms:modified>
</cp:coreProperties>
</file>