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52F979F5" w:rsidR="00743C5D" w:rsidRPr="008E1982" w:rsidRDefault="002363E3" w:rsidP="007778AF">
                <w:pPr>
                  <w:rPr>
                    <w:lang w:val="es-AR"/>
                  </w:rPr>
                </w:pPr>
                <w:r>
                  <w:t>EX-2026-00989800- -UBA-DSGA#SSA_FAGRO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1E698DB9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05058F">
              <w:t>5</w:t>
            </w:r>
            <w:r w:rsidR="002363E3">
              <w:t>1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72ECF517" w:rsidR="00743C5D" w:rsidRPr="00950B4F" w:rsidRDefault="002363E3">
            <w:r w:rsidRPr="002363E3">
              <w:t>Mag. Gloria Silvia SALATO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DD4EAE6" w:rsidR="00281391" w:rsidRPr="00AB46B5" w:rsidRDefault="00E8355E" w:rsidP="00713252">
                <w:r>
                  <w:t>JTP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688FC027" w:rsidR="00743C5D" w:rsidRPr="00AB46B5" w:rsidRDefault="0005058F">
                <w:r>
                  <w:t>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73B39159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2363E3">
              <w:t>s</w:t>
            </w:r>
            <w:r w:rsidR="00E8355E">
              <w:t>:</w:t>
            </w:r>
            <w:r w:rsidR="00E8355E" w:rsidRPr="00E8355E">
              <w:rPr>
                <w:rFonts w:ascii="Times-Roman" w:hAnsi="Times-Roman"/>
                <w:color w:val="000000"/>
                <w:sz w:val="24"/>
                <w:szCs w:val="24"/>
              </w:rPr>
              <w:t xml:space="preserve"> </w:t>
            </w:r>
            <w:r w:rsidR="002363E3" w:rsidRPr="002363E3">
              <w:rPr>
                <w:rFonts w:ascii="Times-Roman" w:hAnsi="Times-Roman"/>
                <w:color w:val="000000"/>
                <w:sz w:val="24"/>
                <w:szCs w:val="24"/>
              </w:rPr>
              <w:t>Fruticultura -carrera de Agronomía y Producción Orgánica Frutícola – carrera de Tecnicatura Universitaria en Producción Vegetal Orgánica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7A807319" w:rsidR="00743C5D" w:rsidRPr="00243937" w:rsidRDefault="002363E3">
            <w:r w:rsidRPr="002363E3">
              <w:t>Fruticultura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2CAFBECF" w:rsidR="00743C5D" w:rsidRPr="00AB46B5" w:rsidRDefault="00E8355E">
                <w:r>
                  <w:t>PRODUCCIÓN VEGETAL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ECE1B" w14:textId="77777777" w:rsidR="00BD443C" w:rsidRDefault="00BD443C">
      <w:pPr>
        <w:spacing w:after="0" w:line="240" w:lineRule="auto"/>
      </w:pPr>
      <w:r>
        <w:separator/>
      </w:r>
    </w:p>
  </w:endnote>
  <w:endnote w:type="continuationSeparator" w:id="0">
    <w:p w14:paraId="2F51068A" w14:textId="77777777" w:rsidR="00BD443C" w:rsidRDefault="00BD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366D" w14:textId="77777777" w:rsidR="00BD443C" w:rsidRDefault="00BD443C">
      <w:pPr>
        <w:spacing w:after="0" w:line="240" w:lineRule="auto"/>
      </w:pPr>
      <w:r>
        <w:separator/>
      </w:r>
    </w:p>
  </w:footnote>
  <w:footnote w:type="continuationSeparator" w:id="0">
    <w:p w14:paraId="0B071C9E" w14:textId="77777777" w:rsidR="00BD443C" w:rsidRDefault="00BD4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BdIOwEaOst+BBqz4u7zYBCtD+fUkdna2fU3UmI+AMSOGvKiTRhzruQt6iMcizdRj563ki3JMHIePwJi+GcPwEw==" w:salt="QxeUVsCjEgravkIs5lLW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3E3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7211"/>
    <w:rsid w:val="00332D85"/>
    <w:rsid w:val="0035023A"/>
    <w:rsid w:val="00362222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41CCC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97D57"/>
    <w:rsid w:val="006A3E89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07CCB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43C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80A8F"/>
    <w:rsid w:val="00CA4733"/>
    <w:rsid w:val="00CB7980"/>
    <w:rsid w:val="00CC43C9"/>
    <w:rsid w:val="00D23DED"/>
    <w:rsid w:val="00D43AB1"/>
    <w:rsid w:val="00D52212"/>
    <w:rsid w:val="00D54320"/>
    <w:rsid w:val="00D8005C"/>
    <w:rsid w:val="00DA20B0"/>
    <w:rsid w:val="00DA7386"/>
    <w:rsid w:val="00DB115F"/>
    <w:rsid w:val="00E14040"/>
    <w:rsid w:val="00E70988"/>
    <w:rsid w:val="00E8355E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5379C9"/>
    <w:rsid w:val="005819F8"/>
    <w:rsid w:val="00590E93"/>
    <w:rsid w:val="00640AAB"/>
    <w:rsid w:val="00645B39"/>
    <w:rsid w:val="006A3E89"/>
    <w:rsid w:val="006F7863"/>
    <w:rsid w:val="007830E1"/>
    <w:rsid w:val="00944D6C"/>
    <w:rsid w:val="00A30EB8"/>
    <w:rsid w:val="00A42482"/>
    <w:rsid w:val="00B74508"/>
    <w:rsid w:val="00C16A46"/>
    <w:rsid w:val="00CC43C9"/>
    <w:rsid w:val="00CE66BB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4</TotalTime>
  <Pages>1</Pages>
  <Words>168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2026-07-31T13:05:00Z</dcterms:created>
  <dcterms:modified xsi:type="dcterms:W3CDTF">2026-08-03T13:27:00Z</dcterms:modified>
</cp:coreProperties>
</file>