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495B83BE" w:rsidR="00743C5D" w:rsidRPr="008E1982" w:rsidRDefault="009A681F" w:rsidP="007778AF">
                <w:pPr>
                  <w:rPr>
                    <w:lang w:val="es-AR"/>
                  </w:rPr>
                </w:pPr>
                <w:r>
                  <w:t>EX-2026-00551694-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032F5AF7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B507AF">
              <w:t>5</w:t>
            </w:r>
            <w:r w:rsidR="009A681F">
              <w:t>4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2E0CEA73" w:rsidR="00743C5D" w:rsidRPr="00AB46B5" w:rsidRDefault="001B5360">
                <w:r>
                  <w:t>RENOVACIÓN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11C33E47" w:rsidR="00743C5D" w:rsidRPr="00950B4F" w:rsidRDefault="000720B7">
            <w:r w:rsidRPr="000720B7">
              <w:t>Ing. Agr. Diego Hernán ÁLVAREZ UGARTE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7B356DAC" w:rsidR="00281391" w:rsidRPr="00AB46B5" w:rsidRDefault="009A681F" w:rsidP="00713252">
                <w:r>
                  <w:t>JTP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5E94ED38" w:rsidR="00743C5D" w:rsidRPr="00AB46B5" w:rsidRDefault="009A681F">
                <w:r>
                  <w:t>EXCLUSIVA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7D125E5A" w:rsidR="00F57AB2" w:rsidRPr="00AB46B5" w:rsidRDefault="009A681F" w:rsidP="00950B4F">
            <w:pPr>
              <w:rPr>
                <w:lang w:val="es-AR"/>
              </w:rPr>
            </w:pPr>
            <w:r>
              <w:t>Electiva:</w:t>
            </w:r>
            <w:r w:rsidRPr="009A681F">
              <w:rPr>
                <w:rFonts w:ascii="Times-Roman" w:hAnsi="Times-Roman"/>
                <w:color w:val="000000"/>
                <w:sz w:val="24"/>
                <w:szCs w:val="24"/>
              </w:rPr>
              <w:t xml:space="preserve"> </w:t>
            </w:r>
            <w:r w:rsidRPr="009A681F">
              <w:t>Producción de Pequeños Rumiantes – carrera de Agronomía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54CF6744" w:rsidR="00743C5D" w:rsidRPr="00243937" w:rsidRDefault="009A681F">
            <w:r w:rsidRPr="009A681F">
              <w:t>Ovinotecnia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7A88BA6B" w:rsidR="00743C5D" w:rsidRPr="00AB46B5" w:rsidRDefault="00255B1C">
                <w:r>
                  <w:t>PRODUCCIÓN ANIMAL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296C" w14:textId="77777777" w:rsidR="00CD3CBB" w:rsidRDefault="00CD3CBB">
      <w:pPr>
        <w:spacing w:after="0" w:line="240" w:lineRule="auto"/>
      </w:pPr>
      <w:r>
        <w:separator/>
      </w:r>
    </w:p>
  </w:endnote>
  <w:endnote w:type="continuationSeparator" w:id="0">
    <w:p w14:paraId="6D3D7EF2" w14:textId="77777777" w:rsidR="00CD3CBB" w:rsidRDefault="00CD3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7C529" w14:textId="77777777" w:rsidR="00CD3CBB" w:rsidRDefault="00CD3CBB">
      <w:pPr>
        <w:spacing w:after="0" w:line="240" w:lineRule="auto"/>
      </w:pPr>
      <w:r>
        <w:separator/>
      </w:r>
    </w:p>
  </w:footnote>
  <w:footnote w:type="continuationSeparator" w:id="0">
    <w:p w14:paraId="40CC45EB" w14:textId="77777777" w:rsidR="00CD3CBB" w:rsidRDefault="00CD3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5Ks8yrUuhBXTHxk3QbhL8YjbqdAOkwUNY2l2uatCGSI2qKMHBP3gtxoc34yClNLqWqjxS6+TRTA/J2I4lCubpg==" w:salt="q8s0dscr+7q9NXcNOU2e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720B7"/>
    <w:rsid w:val="0007346E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113C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FE4"/>
    <w:rsid w:val="00243937"/>
    <w:rsid w:val="00252CB5"/>
    <w:rsid w:val="00255B1C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51B0"/>
    <w:rsid w:val="00317211"/>
    <w:rsid w:val="00332D85"/>
    <w:rsid w:val="0035023A"/>
    <w:rsid w:val="00362222"/>
    <w:rsid w:val="00387220"/>
    <w:rsid w:val="003F10CB"/>
    <w:rsid w:val="003F3AB8"/>
    <w:rsid w:val="00410CA3"/>
    <w:rsid w:val="00415130"/>
    <w:rsid w:val="004156AA"/>
    <w:rsid w:val="00436238"/>
    <w:rsid w:val="00465D0A"/>
    <w:rsid w:val="0046658C"/>
    <w:rsid w:val="00471C5E"/>
    <w:rsid w:val="00477C82"/>
    <w:rsid w:val="00482A5F"/>
    <w:rsid w:val="004841D6"/>
    <w:rsid w:val="004A48FE"/>
    <w:rsid w:val="004B18B9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4097C"/>
    <w:rsid w:val="00644ED0"/>
    <w:rsid w:val="00655635"/>
    <w:rsid w:val="00661397"/>
    <w:rsid w:val="006634EC"/>
    <w:rsid w:val="0069000B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56814"/>
    <w:rsid w:val="007778AF"/>
    <w:rsid w:val="007830E1"/>
    <w:rsid w:val="00784E05"/>
    <w:rsid w:val="00822379"/>
    <w:rsid w:val="00825FC0"/>
    <w:rsid w:val="00832D4F"/>
    <w:rsid w:val="00844FAC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11C87"/>
    <w:rsid w:val="009159D1"/>
    <w:rsid w:val="009348F0"/>
    <w:rsid w:val="00950B4F"/>
    <w:rsid w:val="0096508C"/>
    <w:rsid w:val="00970ACF"/>
    <w:rsid w:val="00995B21"/>
    <w:rsid w:val="009A2F33"/>
    <w:rsid w:val="009A680D"/>
    <w:rsid w:val="009A681F"/>
    <w:rsid w:val="009B298B"/>
    <w:rsid w:val="009E0E43"/>
    <w:rsid w:val="009E1D96"/>
    <w:rsid w:val="009E48AF"/>
    <w:rsid w:val="00A30EB8"/>
    <w:rsid w:val="00A57427"/>
    <w:rsid w:val="00A9254B"/>
    <w:rsid w:val="00A94A0D"/>
    <w:rsid w:val="00AA28CA"/>
    <w:rsid w:val="00AB1DDC"/>
    <w:rsid w:val="00AB46B5"/>
    <w:rsid w:val="00AC14E4"/>
    <w:rsid w:val="00B20169"/>
    <w:rsid w:val="00B3232C"/>
    <w:rsid w:val="00B46C09"/>
    <w:rsid w:val="00B507AF"/>
    <w:rsid w:val="00B63B9A"/>
    <w:rsid w:val="00B64C7F"/>
    <w:rsid w:val="00B74508"/>
    <w:rsid w:val="00B87E7B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16F"/>
    <w:rsid w:val="00C77A50"/>
    <w:rsid w:val="00CA4733"/>
    <w:rsid w:val="00CB7980"/>
    <w:rsid w:val="00CC43C9"/>
    <w:rsid w:val="00CD3CBB"/>
    <w:rsid w:val="00D23DED"/>
    <w:rsid w:val="00D43AB1"/>
    <w:rsid w:val="00D52212"/>
    <w:rsid w:val="00D54320"/>
    <w:rsid w:val="00D8005C"/>
    <w:rsid w:val="00D9727F"/>
    <w:rsid w:val="00DA20B0"/>
    <w:rsid w:val="00DA7386"/>
    <w:rsid w:val="00DB115F"/>
    <w:rsid w:val="00E14040"/>
    <w:rsid w:val="00E16F23"/>
    <w:rsid w:val="00E70988"/>
    <w:rsid w:val="00E8565B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07346E"/>
    <w:rsid w:val="001D125B"/>
    <w:rsid w:val="001E556B"/>
    <w:rsid w:val="001F2EEB"/>
    <w:rsid w:val="00205128"/>
    <w:rsid w:val="00295679"/>
    <w:rsid w:val="003D31F3"/>
    <w:rsid w:val="005379C9"/>
    <w:rsid w:val="005819F8"/>
    <w:rsid w:val="005C0984"/>
    <w:rsid w:val="00640AAB"/>
    <w:rsid w:val="006F7863"/>
    <w:rsid w:val="007830E1"/>
    <w:rsid w:val="00A30EB8"/>
    <w:rsid w:val="00A42482"/>
    <w:rsid w:val="00B74508"/>
    <w:rsid w:val="00BE4B6E"/>
    <w:rsid w:val="00CC43C9"/>
    <w:rsid w:val="00CE66BB"/>
    <w:rsid w:val="00E115DE"/>
    <w:rsid w:val="00E16F23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6</TotalTime>
  <Pages>1</Pages>
  <Words>157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5</cp:revision>
  <dcterms:created xsi:type="dcterms:W3CDTF">2026-07-31T12:52:00Z</dcterms:created>
  <dcterms:modified xsi:type="dcterms:W3CDTF">2026-08-03T13:26:00Z</dcterms:modified>
</cp:coreProperties>
</file>