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4D95725E" w:rsidR="00743C5D" w:rsidRPr="008E1982" w:rsidRDefault="00CC67FA" w:rsidP="007778AF">
                <w:pPr>
                  <w:rPr>
                    <w:lang w:val="es-AR"/>
                  </w:rPr>
                </w:pPr>
                <w:r>
                  <w:t>EX-2026-00928536-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4906922A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CC67FA">
              <w:t>49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5075B933" w:rsidR="00743C5D" w:rsidRPr="00950B4F" w:rsidRDefault="00CC67FA">
            <w:r w:rsidRPr="00CC67FA">
              <w:t>Dra. Mercedes Magdalena KELLER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DD4EAE6" w:rsidR="00281391" w:rsidRPr="00AB46B5" w:rsidRDefault="00E8355E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22D9AA72" w:rsidR="00743C5D" w:rsidRPr="00AB46B5" w:rsidRDefault="00CC67FA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6E086D48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2363E3">
              <w:t>s</w:t>
            </w:r>
            <w:r w:rsidR="00E8355E">
              <w:t>:</w:t>
            </w:r>
            <w:r w:rsidR="00CC67FA">
              <w:t xml:space="preserve"> </w:t>
            </w:r>
            <w:r w:rsidR="00CC67FA" w:rsidRPr="00CC67FA">
              <w:t>Fisiología de las Plantas Superiores - carreras de Agronomía, de Licenciatura en Ciencias Ambientales y de Profesorado de Enseñanza Secundaria y Superior en Ciencias Ambientales y Fisiología Vegetal - carreras de Tecnicatura Universitaria en Jardinería, de Tecnicatura Universitaria en Producción Florihortícola y de Tecnicatura Universitaria en Producción Vegetal Orgánica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2E3DEC7D" w:rsidR="00743C5D" w:rsidRPr="00243937" w:rsidRDefault="00DE045A">
            <w:r w:rsidRPr="00DE045A">
              <w:t>Fisiología Vegetal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0D026F0C" w:rsidR="00743C5D" w:rsidRPr="00AB46B5" w:rsidRDefault="00DE045A">
                <w:r>
                  <w:t>BIOLOGÍA APLICADA Y ALIMENTOS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lastRenderedPageBreak/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2449" w14:textId="77777777" w:rsidR="00B66B67" w:rsidRDefault="00B66B67">
      <w:pPr>
        <w:spacing w:after="0" w:line="240" w:lineRule="auto"/>
      </w:pPr>
      <w:r>
        <w:separator/>
      </w:r>
    </w:p>
  </w:endnote>
  <w:endnote w:type="continuationSeparator" w:id="0">
    <w:p w14:paraId="2772F02C" w14:textId="77777777" w:rsidR="00B66B67" w:rsidRDefault="00B6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AED4" w14:textId="77777777" w:rsidR="00B66B67" w:rsidRDefault="00B66B67">
      <w:pPr>
        <w:spacing w:after="0" w:line="240" w:lineRule="auto"/>
      </w:pPr>
      <w:r>
        <w:separator/>
      </w:r>
    </w:p>
  </w:footnote>
  <w:footnote w:type="continuationSeparator" w:id="0">
    <w:p w14:paraId="5250DF19" w14:textId="77777777" w:rsidR="00B66B67" w:rsidRDefault="00B66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qdHNmQzzhErANB+xi5aiZ1ueH/JmekGuzoz3FjlbXvO3wg27MGjKdPG/u2DU0ecF41iCpQUs9TFENtzVCQsLNg==" w:salt="XXDiisomCTg2lLFp885B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3E3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7211"/>
    <w:rsid w:val="00332D85"/>
    <w:rsid w:val="0035023A"/>
    <w:rsid w:val="00362222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57B61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97D57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66B67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80A8F"/>
    <w:rsid w:val="00CA4733"/>
    <w:rsid w:val="00CB7980"/>
    <w:rsid w:val="00CC43C9"/>
    <w:rsid w:val="00CC67FA"/>
    <w:rsid w:val="00D23DED"/>
    <w:rsid w:val="00D43AB1"/>
    <w:rsid w:val="00D52212"/>
    <w:rsid w:val="00D5276B"/>
    <w:rsid w:val="00D54320"/>
    <w:rsid w:val="00D8005C"/>
    <w:rsid w:val="00DA20B0"/>
    <w:rsid w:val="00DA7386"/>
    <w:rsid w:val="00DB115F"/>
    <w:rsid w:val="00DE045A"/>
    <w:rsid w:val="00E14040"/>
    <w:rsid w:val="00E2233E"/>
    <w:rsid w:val="00E70988"/>
    <w:rsid w:val="00E8355E"/>
    <w:rsid w:val="00E8565B"/>
    <w:rsid w:val="00E85B54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A79F8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457B61"/>
    <w:rsid w:val="005379C9"/>
    <w:rsid w:val="005819F8"/>
    <w:rsid w:val="00640AAB"/>
    <w:rsid w:val="006F7863"/>
    <w:rsid w:val="00700C8B"/>
    <w:rsid w:val="007830E1"/>
    <w:rsid w:val="00890914"/>
    <w:rsid w:val="00944D6C"/>
    <w:rsid w:val="00A30EB8"/>
    <w:rsid w:val="00A42482"/>
    <w:rsid w:val="00B74508"/>
    <w:rsid w:val="00C16A46"/>
    <w:rsid w:val="00CC43C9"/>
    <w:rsid w:val="00CE66BB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6</TotalTime>
  <Pages>2</Pages>
  <Words>208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2026-07-31T13:10:00Z</dcterms:created>
  <dcterms:modified xsi:type="dcterms:W3CDTF">2026-08-03T13:24:00Z</dcterms:modified>
</cp:coreProperties>
</file>