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0DA6ADD7" w:rsidR="00743C5D" w:rsidRPr="008E1982" w:rsidRDefault="00E8355E" w:rsidP="007778AF">
                <w:pPr>
                  <w:rPr>
                    <w:lang w:val="es-AR"/>
                  </w:rPr>
                </w:pPr>
                <w:r>
                  <w:t>EX-2026-00990514- -UBA-DMESA#SSA_FAGRO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3F75F9E6" w:rsidR="00743C5D" w:rsidRPr="00AB46B5" w:rsidRDefault="00741573">
            <w:pPr>
              <w:rPr>
                <w:lang w:val="es-AR"/>
              </w:rPr>
            </w:pPr>
            <w:r w:rsidRPr="00741573">
              <w:t>RESCD-2026-6</w:t>
            </w:r>
            <w:r w:rsidR="00E50956">
              <w:t>53</w:t>
            </w:r>
            <w:r w:rsidRPr="00741573">
              <w:t>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2E0CEA73" w:rsidR="00743C5D" w:rsidRPr="00AB46B5" w:rsidRDefault="001B5360">
                <w:r>
                  <w:t>RENOVACIÓN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2159328F" w:rsidR="00743C5D" w:rsidRPr="00950B4F" w:rsidRDefault="00383982">
            <w:r w:rsidRPr="00383982">
              <w:t>Esp. Christian Marcelo KRIZAJ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7DD4EAE6" w:rsidR="00281391" w:rsidRPr="00AB46B5" w:rsidRDefault="00E8355E" w:rsidP="00713252">
                <w:r>
                  <w:t>JTP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7107DE02" w:rsidR="00743C5D" w:rsidRPr="00AB46B5" w:rsidRDefault="00E8355E">
                <w:r>
                  <w:t>SEMIEXCLUSIVA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23E66EF9" w:rsidR="00F57AB2" w:rsidRPr="00AB46B5" w:rsidRDefault="0035023A" w:rsidP="00950B4F">
            <w:pPr>
              <w:rPr>
                <w:lang w:val="es-AR"/>
              </w:rPr>
            </w:pPr>
            <w:r>
              <w:t>Obligatoria</w:t>
            </w:r>
            <w:r w:rsidR="00E8355E">
              <w:t>:</w:t>
            </w:r>
            <w:r w:rsidR="00E8355E" w:rsidRPr="00E8355E">
              <w:rPr>
                <w:rFonts w:ascii="Times-Roman" w:hAnsi="Times-Roman"/>
                <w:color w:val="000000"/>
                <w:sz w:val="24"/>
                <w:szCs w:val="24"/>
              </w:rPr>
              <w:t xml:space="preserve"> </w:t>
            </w:r>
            <w:r w:rsidR="00E8355E" w:rsidRPr="00E8355E">
              <w:t>Horticultura – carrera de Agronomía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493A4FD8" w:rsidR="00743C5D" w:rsidRPr="00243937" w:rsidRDefault="00E8355E">
            <w:r w:rsidRPr="00E8355E">
              <w:t>Horticultura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2CAFBECF" w:rsidR="00743C5D" w:rsidRPr="00AB46B5" w:rsidRDefault="00E8355E">
                <w:r>
                  <w:t>PRODUCCIÓN VEGETAL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77777777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  <w:permStart w:id="989988174" w:edGrp="everyone"/>
      <w:permEnd w:id="989988174"/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4C6AB" w14:textId="77777777" w:rsidR="006622CF" w:rsidRDefault="006622CF">
      <w:pPr>
        <w:spacing w:after="0" w:line="240" w:lineRule="auto"/>
      </w:pPr>
      <w:r>
        <w:separator/>
      </w:r>
    </w:p>
  </w:endnote>
  <w:endnote w:type="continuationSeparator" w:id="0">
    <w:p w14:paraId="470A6E03" w14:textId="77777777" w:rsidR="006622CF" w:rsidRDefault="00662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13B8E" w14:textId="77777777" w:rsidR="006622CF" w:rsidRDefault="006622CF">
      <w:pPr>
        <w:spacing w:after="0" w:line="240" w:lineRule="auto"/>
      </w:pPr>
      <w:r>
        <w:separator/>
      </w:r>
    </w:p>
  </w:footnote>
  <w:footnote w:type="continuationSeparator" w:id="0">
    <w:p w14:paraId="33117F7E" w14:textId="77777777" w:rsidR="006622CF" w:rsidRDefault="00662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1" w:cryptProviderType="rsaAES" w:cryptAlgorithmClass="hash" w:cryptAlgorithmType="typeAny" w:cryptAlgorithmSid="14" w:cryptSpinCount="100000" w:hash="fnnRygfBUBcZ4LTJRNNZuXEEwOM4OsWWdD7NEr8Y0U1KhPemCfFepkb9NzilYqiagxZFwOUAZ0URm+gVC/7DOw==" w:salt="hQrnOwsKeK3dSPiZdDyCd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14172"/>
    <w:rsid w:val="00016D2D"/>
    <w:rsid w:val="00021BEB"/>
    <w:rsid w:val="000314BC"/>
    <w:rsid w:val="000865F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5360"/>
    <w:rsid w:val="001B6B3B"/>
    <w:rsid w:val="001C4AE2"/>
    <w:rsid w:val="001D0097"/>
    <w:rsid w:val="001D0BD8"/>
    <w:rsid w:val="001D1C6E"/>
    <w:rsid w:val="001D7F3E"/>
    <w:rsid w:val="001E54A0"/>
    <w:rsid w:val="001E783C"/>
    <w:rsid w:val="00205128"/>
    <w:rsid w:val="00212BC2"/>
    <w:rsid w:val="002332EE"/>
    <w:rsid w:val="00233770"/>
    <w:rsid w:val="00236FE4"/>
    <w:rsid w:val="00243937"/>
    <w:rsid w:val="00252CB5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21AB"/>
    <w:rsid w:val="003051B0"/>
    <w:rsid w:val="00317211"/>
    <w:rsid w:val="00332D85"/>
    <w:rsid w:val="0035023A"/>
    <w:rsid w:val="00362222"/>
    <w:rsid w:val="00383982"/>
    <w:rsid w:val="00387220"/>
    <w:rsid w:val="003F10CB"/>
    <w:rsid w:val="003F3AB8"/>
    <w:rsid w:val="00410CA3"/>
    <w:rsid w:val="00415130"/>
    <w:rsid w:val="004156AA"/>
    <w:rsid w:val="00422486"/>
    <w:rsid w:val="00436238"/>
    <w:rsid w:val="00465D0A"/>
    <w:rsid w:val="0046658C"/>
    <w:rsid w:val="00482A5F"/>
    <w:rsid w:val="004841D6"/>
    <w:rsid w:val="004A48FE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50BF"/>
    <w:rsid w:val="00550EC9"/>
    <w:rsid w:val="00575F61"/>
    <w:rsid w:val="005943F6"/>
    <w:rsid w:val="005A055B"/>
    <w:rsid w:val="005A3EEC"/>
    <w:rsid w:val="005B2238"/>
    <w:rsid w:val="005B359A"/>
    <w:rsid w:val="005C088F"/>
    <w:rsid w:val="005C59DB"/>
    <w:rsid w:val="0062714D"/>
    <w:rsid w:val="00633824"/>
    <w:rsid w:val="0064079D"/>
    <w:rsid w:val="00644ED0"/>
    <w:rsid w:val="00655635"/>
    <w:rsid w:val="00661397"/>
    <w:rsid w:val="006622CF"/>
    <w:rsid w:val="006634EC"/>
    <w:rsid w:val="0069000B"/>
    <w:rsid w:val="006A5326"/>
    <w:rsid w:val="006A73F4"/>
    <w:rsid w:val="006C7085"/>
    <w:rsid w:val="006F2649"/>
    <w:rsid w:val="0070713B"/>
    <w:rsid w:val="00713252"/>
    <w:rsid w:val="007231EB"/>
    <w:rsid w:val="007238F4"/>
    <w:rsid w:val="00741573"/>
    <w:rsid w:val="00743C5D"/>
    <w:rsid w:val="00754DDA"/>
    <w:rsid w:val="007778AF"/>
    <w:rsid w:val="007830E1"/>
    <w:rsid w:val="00784E05"/>
    <w:rsid w:val="00822379"/>
    <w:rsid w:val="00825FC0"/>
    <w:rsid w:val="00832D4F"/>
    <w:rsid w:val="00844FAC"/>
    <w:rsid w:val="008576B4"/>
    <w:rsid w:val="00887B82"/>
    <w:rsid w:val="008B364F"/>
    <w:rsid w:val="008D3A33"/>
    <w:rsid w:val="008D3ED9"/>
    <w:rsid w:val="008E1982"/>
    <w:rsid w:val="008E318C"/>
    <w:rsid w:val="008E3972"/>
    <w:rsid w:val="00900E8D"/>
    <w:rsid w:val="00911C87"/>
    <w:rsid w:val="009159D1"/>
    <w:rsid w:val="009348F0"/>
    <w:rsid w:val="00944D6C"/>
    <w:rsid w:val="00950B4F"/>
    <w:rsid w:val="00955F2F"/>
    <w:rsid w:val="0096508C"/>
    <w:rsid w:val="00970ACF"/>
    <w:rsid w:val="00995B21"/>
    <w:rsid w:val="009A2F33"/>
    <w:rsid w:val="009A680D"/>
    <w:rsid w:val="009B298B"/>
    <w:rsid w:val="009E0E43"/>
    <w:rsid w:val="009E1D96"/>
    <w:rsid w:val="009E48AF"/>
    <w:rsid w:val="00A30EB8"/>
    <w:rsid w:val="00A57427"/>
    <w:rsid w:val="00A94A0D"/>
    <w:rsid w:val="00AA28CA"/>
    <w:rsid w:val="00AB1DDC"/>
    <w:rsid w:val="00AB46B5"/>
    <w:rsid w:val="00AC14E4"/>
    <w:rsid w:val="00B20169"/>
    <w:rsid w:val="00B3232C"/>
    <w:rsid w:val="00B46C09"/>
    <w:rsid w:val="00B64C7F"/>
    <w:rsid w:val="00B74508"/>
    <w:rsid w:val="00B87E7B"/>
    <w:rsid w:val="00B91412"/>
    <w:rsid w:val="00BA1891"/>
    <w:rsid w:val="00BA7A7B"/>
    <w:rsid w:val="00BB40BE"/>
    <w:rsid w:val="00BD4A55"/>
    <w:rsid w:val="00C03F2A"/>
    <w:rsid w:val="00C2127A"/>
    <w:rsid w:val="00C26630"/>
    <w:rsid w:val="00C27BB8"/>
    <w:rsid w:val="00C43405"/>
    <w:rsid w:val="00C51863"/>
    <w:rsid w:val="00C6682D"/>
    <w:rsid w:val="00C7716F"/>
    <w:rsid w:val="00C77A50"/>
    <w:rsid w:val="00CA4733"/>
    <w:rsid w:val="00CB7980"/>
    <w:rsid w:val="00CC43C9"/>
    <w:rsid w:val="00D23DED"/>
    <w:rsid w:val="00D43AB1"/>
    <w:rsid w:val="00D52212"/>
    <w:rsid w:val="00D54320"/>
    <w:rsid w:val="00D8005C"/>
    <w:rsid w:val="00D919FB"/>
    <w:rsid w:val="00DA20B0"/>
    <w:rsid w:val="00DA7386"/>
    <w:rsid w:val="00DB115F"/>
    <w:rsid w:val="00E14040"/>
    <w:rsid w:val="00E16F23"/>
    <w:rsid w:val="00E50956"/>
    <w:rsid w:val="00E70988"/>
    <w:rsid w:val="00E8355E"/>
    <w:rsid w:val="00E8565B"/>
    <w:rsid w:val="00E93E1C"/>
    <w:rsid w:val="00EA44A2"/>
    <w:rsid w:val="00EB3107"/>
    <w:rsid w:val="00EC4ACD"/>
    <w:rsid w:val="00EC7CFB"/>
    <w:rsid w:val="00EE34F9"/>
    <w:rsid w:val="00EF5D8A"/>
    <w:rsid w:val="00F16552"/>
    <w:rsid w:val="00F25571"/>
    <w:rsid w:val="00F54980"/>
    <w:rsid w:val="00F57AB2"/>
    <w:rsid w:val="00F61F52"/>
    <w:rsid w:val="00F65061"/>
    <w:rsid w:val="00F70BE9"/>
    <w:rsid w:val="00F744D1"/>
    <w:rsid w:val="00F86CB8"/>
    <w:rsid w:val="00FA0B72"/>
    <w:rsid w:val="00FA345E"/>
    <w:rsid w:val="00FA450F"/>
    <w:rsid w:val="00FB2E9D"/>
    <w:rsid w:val="00FC0856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185F1C"/>
    <w:rsid w:val="001D125B"/>
    <w:rsid w:val="001E556B"/>
    <w:rsid w:val="00205128"/>
    <w:rsid w:val="00295679"/>
    <w:rsid w:val="003D31F3"/>
    <w:rsid w:val="005379C9"/>
    <w:rsid w:val="005819F8"/>
    <w:rsid w:val="00640AAB"/>
    <w:rsid w:val="006F7863"/>
    <w:rsid w:val="007830E1"/>
    <w:rsid w:val="007F58EB"/>
    <w:rsid w:val="00944D6C"/>
    <w:rsid w:val="00955F2F"/>
    <w:rsid w:val="00A30EB8"/>
    <w:rsid w:val="00A42482"/>
    <w:rsid w:val="00B74508"/>
    <w:rsid w:val="00C16A46"/>
    <w:rsid w:val="00CC43C9"/>
    <w:rsid w:val="00CE66BB"/>
    <w:rsid w:val="00E115DE"/>
    <w:rsid w:val="00E16F23"/>
    <w:rsid w:val="00E25A90"/>
    <w:rsid w:val="00EC7CFB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6</TotalTime>
  <Pages>1</Pages>
  <Words>154</Words>
  <Characters>851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6</cp:revision>
  <dcterms:created xsi:type="dcterms:W3CDTF">2026-07-31T12:56:00Z</dcterms:created>
  <dcterms:modified xsi:type="dcterms:W3CDTF">2026-08-03T13:20:00Z</dcterms:modified>
</cp:coreProperties>
</file>