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3460B52B" w:rsidR="00743C5D" w:rsidRPr="008E1982" w:rsidRDefault="003B52B7" w:rsidP="007778AF">
                <w:pPr>
                  <w:rPr>
                    <w:lang w:val="es-AR"/>
                  </w:rPr>
                </w:pPr>
                <w:r>
                  <w:t>EX-2026-01838456-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0DA3BB33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3B52B7">
              <w:t>19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04BBFA5F" w:rsidR="00743C5D" w:rsidRPr="00AB46B5" w:rsidRDefault="00315702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083C8534" w:rsidR="00743C5D" w:rsidRPr="00950B4F" w:rsidRDefault="003B52B7">
            <w:r w:rsidRPr="003B52B7">
              <w:t>C. P. Matías Nicolás DEL FABBRO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2978879" w:rsidR="00281391" w:rsidRPr="00AB46B5" w:rsidRDefault="00315702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22D9AA72" w:rsidR="00743C5D" w:rsidRPr="00AB46B5" w:rsidRDefault="00CC67FA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14EA66B8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E8355E">
              <w:t>:</w:t>
            </w:r>
            <w:r w:rsidR="00CC67FA">
              <w:t xml:space="preserve"> </w:t>
            </w:r>
            <w:r w:rsidR="003B52B7" w:rsidRPr="003B52B7">
              <w:t>Introducción a los Impuestos Agropecuarios – carrera de Licenciatura en Economía y Administración Agrarias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6F56C9CD" w:rsidR="00743C5D" w:rsidRPr="00243937" w:rsidRDefault="00565A8D">
            <w:r w:rsidRPr="00565A8D">
              <w:t xml:space="preserve">Economía </w:t>
            </w:r>
            <w:r w:rsidR="003B52B7">
              <w:t>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5239FA74" w:rsidR="00743C5D" w:rsidRPr="00AB46B5" w:rsidRDefault="00315702">
                <w:r>
                  <w:t>ECONOMÍA, DESARROLLO Y PLANEAMIENTO AGRÍCOLA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B628" w14:textId="77777777" w:rsidR="00AE6677" w:rsidRDefault="00AE6677">
      <w:pPr>
        <w:spacing w:after="0" w:line="240" w:lineRule="auto"/>
      </w:pPr>
      <w:r>
        <w:separator/>
      </w:r>
    </w:p>
  </w:endnote>
  <w:endnote w:type="continuationSeparator" w:id="0">
    <w:p w14:paraId="32EB153D" w14:textId="77777777" w:rsidR="00AE6677" w:rsidRDefault="00AE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AC75" w14:textId="77777777" w:rsidR="00AE6677" w:rsidRDefault="00AE6677">
      <w:pPr>
        <w:spacing w:after="0" w:line="240" w:lineRule="auto"/>
      </w:pPr>
      <w:r>
        <w:separator/>
      </w:r>
    </w:p>
  </w:footnote>
  <w:footnote w:type="continuationSeparator" w:id="0">
    <w:p w14:paraId="24C7E5D5" w14:textId="77777777" w:rsidR="00AE6677" w:rsidRDefault="00AE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yBOxF1kRw0XR8ICEzKkzYinmmVONaTc/Rv0GIhfwIPRmyQ5AoHLA+ZJmZQ1vDc9m4dgoc4368iv3bKlYZEXakg==" w:salt="pVhL/8J/nvBSf+B9sd0rp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A3BD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3E3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5702"/>
    <w:rsid w:val="00317211"/>
    <w:rsid w:val="00332D85"/>
    <w:rsid w:val="0035023A"/>
    <w:rsid w:val="00362222"/>
    <w:rsid w:val="00383982"/>
    <w:rsid w:val="00387220"/>
    <w:rsid w:val="003B52B7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65A8D"/>
    <w:rsid w:val="00575F61"/>
    <w:rsid w:val="00585FE6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5326"/>
    <w:rsid w:val="006A73F4"/>
    <w:rsid w:val="006C6413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428A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05031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AE6677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7C2"/>
    <w:rsid w:val="00C51863"/>
    <w:rsid w:val="00C6682D"/>
    <w:rsid w:val="00C7716F"/>
    <w:rsid w:val="00C77A50"/>
    <w:rsid w:val="00C80A8F"/>
    <w:rsid w:val="00CA4733"/>
    <w:rsid w:val="00CB7980"/>
    <w:rsid w:val="00CC43C9"/>
    <w:rsid w:val="00CC67FA"/>
    <w:rsid w:val="00D23DED"/>
    <w:rsid w:val="00D43AB1"/>
    <w:rsid w:val="00D52212"/>
    <w:rsid w:val="00D54320"/>
    <w:rsid w:val="00D8005C"/>
    <w:rsid w:val="00DA20B0"/>
    <w:rsid w:val="00DA7386"/>
    <w:rsid w:val="00DB115F"/>
    <w:rsid w:val="00DE045A"/>
    <w:rsid w:val="00E14040"/>
    <w:rsid w:val="00E70988"/>
    <w:rsid w:val="00E8355E"/>
    <w:rsid w:val="00E8565B"/>
    <w:rsid w:val="00E85B54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A79F8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0A3BD7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7830E1"/>
    <w:rsid w:val="008D69C6"/>
    <w:rsid w:val="00944D6C"/>
    <w:rsid w:val="00A30EB8"/>
    <w:rsid w:val="00A42482"/>
    <w:rsid w:val="00B74508"/>
    <w:rsid w:val="00BE36D0"/>
    <w:rsid w:val="00C16A46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8</TotalTime>
  <Pages>1</Pages>
  <Words>169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2026-07-31T13:32:00Z</dcterms:created>
  <dcterms:modified xsi:type="dcterms:W3CDTF">2026-08-03T13:13:00Z</dcterms:modified>
</cp:coreProperties>
</file>