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3F637926" w:rsidR="00743C5D" w:rsidRPr="008E1982" w:rsidRDefault="001B5360" w:rsidP="007778AF">
                <w:pPr>
                  <w:rPr>
                    <w:lang w:val="es-AR"/>
                  </w:rPr>
                </w:pPr>
                <w:r>
                  <w:t>EX-2026-01383414-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6A10C4C6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1B5360">
              <w:t>39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1FD47A24" w:rsidR="00743C5D" w:rsidRPr="00950B4F" w:rsidRDefault="001B5360">
            <w:r w:rsidRPr="001B5360">
              <w:t>Lic. Vanina Grisell PERRETTA DEL MISSIER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46D993EB" w:rsidR="00743C5D" w:rsidRPr="00AB46B5" w:rsidRDefault="001B5360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14237F14" w:rsidR="00F57AB2" w:rsidRPr="00AB46B5" w:rsidRDefault="0035023A" w:rsidP="00950B4F">
            <w:pPr>
              <w:rPr>
                <w:lang w:val="es-AR"/>
              </w:rPr>
            </w:pPr>
            <w:r>
              <w:t xml:space="preserve">Obligatoria: </w:t>
            </w:r>
            <w:r w:rsidR="00EA44A2" w:rsidRPr="00EA44A2">
              <w:t>Vegetación I - carrera de Licenciatura en Planificación y Diseño del Paisaje, Vegetación II - carrera de Licenciatura en Planificación y Diseño del Paisaje y asignatura electiva: Planificación y Diseño de Espacios Verdes - carrera de Agronomía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78718A4F" w:rsidR="00743C5D" w:rsidRPr="00243937" w:rsidRDefault="008D3ED9">
            <w:r w:rsidRPr="008D3ED9">
              <w:t>Planificación de Espacios Verdes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2705B260" w:rsidR="00743C5D" w:rsidRPr="00AB46B5" w:rsidRDefault="008D3ED9">
                <w:r>
                  <w:t>INGENIERÍA AGRÍCOLA Y USO DE LA TIERRA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lastRenderedPageBreak/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9F73" w14:textId="77777777" w:rsidR="003F63EB" w:rsidRDefault="003F63EB">
      <w:pPr>
        <w:spacing w:after="0" w:line="240" w:lineRule="auto"/>
      </w:pPr>
      <w:r>
        <w:separator/>
      </w:r>
    </w:p>
  </w:endnote>
  <w:endnote w:type="continuationSeparator" w:id="0">
    <w:p w14:paraId="73BF45EC" w14:textId="77777777" w:rsidR="003F63EB" w:rsidRDefault="003F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5A88" w14:textId="77777777" w:rsidR="003F63EB" w:rsidRDefault="003F63EB">
      <w:pPr>
        <w:spacing w:after="0" w:line="240" w:lineRule="auto"/>
      </w:pPr>
      <w:r>
        <w:separator/>
      </w:r>
    </w:p>
  </w:footnote>
  <w:footnote w:type="continuationSeparator" w:id="0">
    <w:p w14:paraId="1AA2D2A7" w14:textId="77777777" w:rsidR="003F63EB" w:rsidRDefault="003F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91BqwOeCsHhiMct8YerBBP5Q9s4WJhPBSe9u9n3cRWacCY6FHqZN69Yf2No4ZsW2WQNKEmqIl9CCKDdulWRYjQ==" w:salt="+rnjjc9JPlwLOAqR96GZ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066E7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3F63EB"/>
    <w:rsid w:val="00410CA3"/>
    <w:rsid w:val="00415130"/>
    <w:rsid w:val="004156AA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15C77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70988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A30EB8"/>
    <w:rsid w:val="00A42482"/>
    <w:rsid w:val="00B15C77"/>
    <w:rsid w:val="00B74508"/>
    <w:rsid w:val="00CC43C9"/>
    <w:rsid w:val="00CE66BB"/>
    <w:rsid w:val="00E115DE"/>
    <w:rsid w:val="00EC7CFB"/>
    <w:rsid w:val="00F753EE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26</TotalTime>
  <Pages>2</Pages>
  <Words>194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3</cp:revision>
  <dcterms:created xsi:type="dcterms:W3CDTF">2026-07-31T12:38:00Z</dcterms:created>
  <dcterms:modified xsi:type="dcterms:W3CDTF">2026-08-03T13:08:00Z</dcterms:modified>
</cp:coreProperties>
</file>