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53166480" w:rsidR="00743C5D" w:rsidRPr="008E1982" w:rsidRDefault="00C954CE" w:rsidP="007778AF">
                <w:pPr>
                  <w:rPr>
                    <w:lang w:val="es-AR"/>
                  </w:rPr>
                </w:pPr>
                <w:r>
                  <w:t>EX-2026-01381326-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44AB8F04" w:rsidR="00743C5D" w:rsidRPr="00AB46B5" w:rsidRDefault="00741573">
            <w:pPr>
              <w:rPr>
                <w:lang w:val="es-AR"/>
              </w:rPr>
            </w:pPr>
            <w:r w:rsidRPr="00741573">
              <w:t>RESCD-2026-61</w:t>
            </w:r>
            <w:r w:rsidR="00C954CE">
              <w:t>8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5FFAB43A" w:rsidR="00743C5D" w:rsidRPr="00AB46B5" w:rsidRDefault="00D43AB1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47203952" w:rsidR="00743C5D" w:rsidRPr="00950B4F" w:rsidRDefault="00C954CE">
            <w:r w:rsidRPr="00C954CE">
              <w:t>Téc. Agustina BUSTO TARELLI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48FB50BA" w:rsidR="00281391" w:rsidRPr="00AB46B5" w:rsidRDefault="00C954CE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7AA0D8F4" w:rsidR="00743C5D" w:rsidRPr="00AB46B5" w:rsidRDefault="00C954CE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567E119F" w:rsidR="00F57AB2" w:rsidRPr="00AB46B5" w:rsidRDefault="0035023A" w:rsidP="00950B4F">
            <w:pPr>
              <w:rPr>
                <w:lang w:val="es-AR"/>
              </w:rPr>
            </w:pPr>
            <w:r>
              <w:t xml:space="preserve">Obligatoria: </w:t>
            </w:r>
            <w:r w:rsidR="00C954CE" w:rsidRPr="00C954CE">
              <w:t>Implantación y Mantenimiento del Césped – carrera de Tecnicatura Universitaria en Jardinería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25164625" w:rsidR="00743C5D" w:rsidRPr="00243937" w:rsidRDefault="00C954CE">
            <w:r>
              <w:t>Jardinería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024B32FD" w:rsidR="00743C5D" w:rsidRPr="00AB46B5" w:rsidRDefault="006F2649">
                <w:r>
                  <w:t>INGENIERÍA AGRÍCOLA Y USO DE LA TIERRA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03A03" w14:textId="77777777" w:rsidR="00D76F45" w:rsidRDefault="00D76F45">
      <w:pPr>
        <w:spacing w:after="0" w:line="240" w:lineRule="auto"/>
      </w:pPr>
      <w:r>
        <w:separator/>
      </w:r>
    </w:p>
  </w:endnote>
  <w:endnote w:type="continuationSeparator" w:id="0">
    <w:p w14:paraId="70C73DA9" w14:textId="77777777" w:rsidR="00D76F45" w:rsidRDefault="00D7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C5F3" w14:textId="77777777" w:rsidR="00D76F45" w:rsidRDefault="00D76F45">
      <w:pPr>
        <w:spacing w:after="0" w:line="240" w:lineRule="auto"/>
      </w:pPr>
      <w:r>
        <w:separator/>
      </w:r>
    </w:p>
  </w:footnote>
  <w:footnote w:type="continuationSeparator" w:id="0">
    <w:p w14:paraId="520F9460" w14:textId="77777777" w:rsidR="00D76F45" w:rsidRDefault="00D7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1CdjIus3tpwqi4m3CiMx7qnCp9japBKgiaS0N9aFzTYfyTPQ+fG2hwLHeQX9HN9v6yNSICrAjlNRd5cdu3yXXA==" w:salt="61yC6121qunqayV/tcwX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17A2B"/>
    <w:rsid w:val="00436238"/>
    <w:rsid w:val="00465D0A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55635"/>
    <w:rsid w:val="00661397"/>
    <w:rsid w:val="006634EC"/>
    <w:rsid w:val="006A5326"/>
    <w:rsid w:val="006A73F4"/>
    <w:rsid w:val="006C7085"/>
    <w:rsid w:val="006F2649"/>
    <w:rsid w:val="0070713B"/>
    <w:rsid w:val="00713252"/>
    <w:rsid w:val="007231EB"/>
    <w:rsid w:val="00741573"/>
    <w:rsid w:val="00743C5D"/>
    <w:rsid w:val="00754DDA"/>
    <w:rsid w:val="007778AF"/>
    <w:rsid w:val="00822379"/>
    <w:rsid w:val="00825FC0"/>
    <w:rsid w:val="00832D4F"/>
    <w:rsid w:val="00844FAC"/>
    <w:rsid w:val="0085510E"/>
    <w:rsid w:val="008576B4"/>
    <w:rsid w:val="008B364F"/>
    <w:rsid w:val="008D3A33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A50"/>
    <w:rsid w:val="00C954CE"/>
    <w:rsid w:val="00CA4733"/>
    <w:rsid w:val="00CB7980"/>
    <w:rsid w:val="00D23DED"/>
    <w:rsid w:val="00D43AB1"/>
    <w:rsid w:val="00D54320"/>
    <w:rsid w:val="00D76F45"/>
    <w:rsid w:val="00D8005C"/>
    <w:rsid w:val="00DA20B0"/>
    <w:rsid w:val="00DA7386"/>
    <w:rsid w:val="00DB115F"/>
    <w:rsid w:val="00E14040"/>
    <w:rsid w:val="00E70988"/>
    <w:rsid w:val="00E8565B"/>
    <w:rsid w:val="00E93E1C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2D10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205128"/>
    <w:rsid w:val="00295679"/>
    <w:rsid w:val="003D31F3"/>
    <w:rsid w:val="005379C9"/>
    <w:rsid w:val="005819F8"/>
    <w:rsid w:val="00640AAB"/>
    <w:rsid w:val="006537D9"/>
    <w:rsid w:val="006F7863"/>
    <w:rsid w:val="0085510E"/>
    <w:rsid w:val="008E54E6"/>
    <w:rsid w:val="00A30EB8"/>
    <w:rsid w:val="00A42482"/>
    <w:rsid w:val="00B74508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7</TotalTime>
  <Pages>1</Pages>
  <Words>165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3</cp:revision>
  <dcterms:created xsi:type="dcterms:W3CDTF">2026-07-30T16:50:00Z</dcterms:created>
  <dcterms:modified xsi:type="dcterms:W3CDTF">2026-08-03T13:06:00Z</dcterms:modified>
</cp:coreProperties>
</file>