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1D6B53A7" w:rsidR="00743C5D" w:rsidRPr="008E1982" w:rsidRDefault="00477C82" w:rsidP="007778AF">
                <w:pPr>
                  <w:rPr>
                    <w:lang w:val="es-AR"/>
                  </w:rPr>
                </w:pPr>
                <w:r>
                  <w:t>EX-2026-01841250-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562D003F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B507AF">
              <w:t>5</w:t>
            </w:r>
            <w:r w:rsidR="00477C82">
              <w:t>6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3B98A789" w:rsidR="00743C5D" w:rsidRPr="00950B4F" w:rsidRDefault="00477C82">
            <w:r w:rsidRPr="00477C82">
              <w:t>Mag. María Belén SAINT GENEZ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044F29FC" w:rsidR="00281391" w:rsidRPr="00AB46B5" w:rsidRDefault="00784E05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46D993EB" w:rsidR="00743C5D" w:rsidRPr="00AB46B5" w:rsidRDefault="001B5360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3ECEED0A" w:rsidR="00F57AB2" w:rsidRPr="00AB46B5" w:rsidRDefault="0035023A" w:rsidP="00950B4F">
            <w:pPr>
              <w:rPr>
                <w:lang w:val="es-AR"/>
              </w:rPr>
            </w:pPr>
            <w:r>
              <w:t>Obligatori</w:t>
            </w:r>
            <w:r w:rsidR="00B507AF">
              <w:t xml:space="preserve">a: </w:t>
            </w:r>
            <w:r w:rsidR="005E61FE" w:rsidRPr="005E61FE">
              <w:t>Gastronomía - carrera de Tecnicatura Universitaria en Turismo Rural) del Departamento de Economía, Desarrollo y Planeamiento Agrícola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0F050138" w:rsidR="00743C5D" w:rsidRPr="00243937" w:rsidRDefault="00477C82">
            <w:r w:rsidRPr="00477C82"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0AB99D35" w:rsidR="00743C5D" w:rsidRPr="00AB46B5" w:rsidRDefault="00B507AF">
                <w:r>
                  <w:t>ECONOMÍA, DESARROLLO Y PLANEAMIENTO AGRÍCOLA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E6007" w14:textId="77777777" w:rsidR="00534A33" w:rsidRDefault="00534A33">
      <w:pPr>
        <w:spacing w:after="0" w:line="240" w:lineRule="auto"/>
      </w:pPr>
      <w:r>
        <w:separator/>
      </w:r>
    </w:p>
  </w:endnote>
  <w:endnote w:type="continuationSeparator" w:id="0">
    <w:p w14:paraId="27AAE266" w14:textId="77777777" w:rsidR="00534A33" w:rsidRDefault="00534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5771" w14:textId="77777777" w:rsidR="00534A33" w:rsidRDefault="00534A33">
      <w:pPr>
        <w:spacing w:after="0" w:line="240" w:lineRule="auto"/>
      </w:pPr>
      <w:r>
        <w:separator/>
      </w:r>
    </w:p>
  </w:footnote>
  <w:footnote w:type="continuationSeparator" w:id="0">
    <w:p w14:paraId="557A2749" w14:textId="77777777" w:rsidR="00534A33" w:rsidRDefault="00534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v1rbhGUuODCI5w7IMWB4Afrur008r4fRER/4XJVO8GNPjIcCzLCysZQ8UGEAtAV2UwVIBTSq4kK5+p2ZRihigA==" w:salt="dIaJrVCfszK1mvysXUib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F10CB"/>
    <w:rsid w:val="003F3AB8"/>
    <w:rsid w:val="00410CA3"/>
    <w:rsid w:val="00415130"/>
    <w:rsid w:val="004156AA"/>
    <w:rsid w:val="00436238"/>
    <w:rsid w:val="00465D0A"/>
    <w:rsid w:val="0046658C"/>
    <w:rsid w:val="00471C5E"/>
    <w:rsid w:val="00477C82"/>
    <w:rsid w:val="00482A5F"/>
    <w:rsid w:val="004841D6"/>
    <w:rsid w:val="004A48FE"/>
    <w:rsid w:val="004B18B9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4A33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5E61FE"/>
    <w:rsid w:val="0062714D"/>
    <w:rsid w:val="00633824"/>
    <w:rsid w:val="0064079D"/>
    <w:rsid w:val="00644ED0"/>
    <w:rsid w:val="00655635"/>
    <w:rsid w:val="00661397"/>
    <w:rsid w:val="006634EC"/>
    <w:rsid w:val="0069000B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82793"/>
    <w:rsid w:val="00A94A0D"/>
    <w:rsid w:val="00AA28CA"/>
    <w:rsid w:val="00AB1DDC"/>
    <w:rsid w:val="00AB46B5"/>
    <w:rsid w:val="00AC14E4"/>
    <w:rsid w:val="00B20169"/>
    <w:rsid w:val="00B3232C"/>
    <w:rsid w:val="00B46C09"/>
    <w:rsid w:val="00B507AF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1363"/>
    <w:rsid w:val="00C26630"/>
    <w:rsid w:val="00C27BB8"/>
    <w:rsid w:val="00C43405"/>
    <w:rsid w:val="00C51863"/>
    <w:rsid w:val="00C6682D"/>
    <w:rsid w:val="00C7716F"/>
    <w:rsid w:val="00C77A50"/>
    <w:rsid w:val="00CA4733"/>
    <w:rsid w:val="00CB7980"/>
    <w:rsid w:val="00CC43C9"/>
    <w:rsid w:val="00D23DED"/>
    <w:rsid w:val="00D43AB1"/>
    <w:rsid w:val="00D52212"/>
    <w:rsid w:val="00D54320"/>
    <w:rsid w:val="00D8005C"/>
    <w:rsid w:val="00DA20B0"/>
    <w:rsid w:val="00DA7386"/>
    <w:rsid w:val="00DB115F"/>
    <w:rsid w:val="00DB4A8A"/>
    <w:rsid w:val="00E14040"/>
    <w:rsid w:val="00E16F23"/>
    <w:rsid w:val="00E70988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61EF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95679"/>
    <w:rsid w:val="002A0ED0"/>
    <w:rsid w:val="003D31F3"/>
    <w:rsid w:val="00451ABD"/>
    <w:rsid w:val="005379C9"/>
    <w:rsid w:val="005819F8"/>
    <w:rsid w:val="005E5112"/>
    <w:rsid w:val="00640AAB"/>
    <w:rsid w:val="006F7863"/>
    <w:rsid w:val="007830E1"/>
    <w:rsid w:val="00A30EB8"/>
    <w:rsid w:val="00A42482"/>
    <w:rsid w:val="00B74508"/>
    <w:rsid w:val="00CC43C9"/>
    <w:rsid w:val="00CE66BB"/>
    <w:rsid w:val="00E115DE"/>
    <w:rsid w:val="00E16F23"/>
    <w:rsid w:val="00EC7CFB"/>
    <w:rsid w:val="00F561EF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8</TotalTime>
  <Pages>1</Pages>
  <Words>173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5</cp:revision>
  <dcterms:created xsi:type="dcterms:W3CDTF">2026-07-31T12:46:00Z</dcterms:created>
  <dcterms:modified xsi:type="dcterms:W3CDTF">2026-08-03T12:59:00Z</dcterms:modified>
</cp:coreProperties>
</file>