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21D62681" w:rsidR="00743C5D" w:rsidRPr="008E1982" w:rsidRDefault="00575F61" w:rsidP="007778AF">
                <w:pPr>
                  <w:rPr>
                    <w:lang w:val="es-AR"/>
                  </w:rPr>
                </w:pPr>
                <w:r>
                  <w:t>EX-2026-01381153-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7759CDFD" w:rsidR="00743C5D" w:rsidRPr="00AB46B5" w:rsidRDefault="00741573">
            <w:pPr>
              <w:rPr>
                <w:lang w:val="es-AR"/>
              </w:rPr>
            </w:pPr>
            <w:r w:rsidRPr="00741573">
              <w:t>RESCD-2026-617-E-UBA-DCT_FAGRO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5FFAB43A" w:rsidR="00743C5D" w:rsidRPr="00AB46B5" w:rsidRDefault="00D43AB1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25D39880" w:rsidR="00743C5D" w:rsidRPr="00950B4F" w:rsidRDefault="006F2649">
            <w:r w:rsidRPr="006F2649">
              <w:t>Mag. Mariano Santiago ISEAS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2CB96F4D" w:rsidR="00281391" w:rsidRPr="00AB46B5" w:rsidRDefault="006F2649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4289DA8E" w:rsidR="00743C5D" w:rsidRPr="00AB46B5" w:rsidRDefault="006F2649">
                <w:r>
                  <w:t>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25C946C1" w:rsidR="00F57AB2" w:rsidRPr="00AB46B5" w:rsidRDefault="0035023A" w:rsidP="00950B4F">
            <w:pPr>
              <w:rPr>
                <w:lang w:val="es-AR"/>
              </w:rPr>
            </w:pPr>
            <w:r>
              <w:t xml:space="preserve">Obligatoria: </w:t>
            </w:r>
            <w:r w:rsidRPr="0035023A">
              <w:t>Física Aplicada - carreras de Agronomía, de Licenciatura en Ciencias Ambientales, de Profesorado de Enseñanza Secundaria y Superior en Ciencias Ambientales y de Licenciatura en Gestión de Agroalimentos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6B8AA06B" w:rsidR="00743C5D" w:rsidRPr="00243937" w:rsidRDefault="006F2649">
            <w:r w:rsidRPr="006F2649">
              <w:t>Física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024B32FD" w:rsidR="00743C5D" w:rsidRPr="00AB46B5" w:rsidRDefault="006F2649">
                <w:r>
                  <w:t>INGENIERÍA AGRÍCOLA Y USO DE LA TIERRA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36D16470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r w:rsidR="009D1930">
        <w:rPr>
          <w:sz w:val="20"/>
          <w:szCs w:val="20"/>
          <w:lang w:val="es-AR"/>
        </w:rPr>
        <w:t>DIR</w:t>
      </w:r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lastRenderedPageBreak/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DE8B" w14:textId="77777777" w:rsidR="00DE79CC" w:rsidRDefault="00DE79CC">
      <w:pPr>
        <w:spacing w:after="0" w:line="240" w:lineRule="auto"/>
      </w:pPr>
      <w:r>
        <w:separator/>
      </w:r>
    </w:p>
  </w:endnote>
  <w:endnote w:type="continuationSeparator" w:id="0">
    <w:p w14:paraId="51D0972D" w14:textId="77777777" w:rsidR="00DE79CC" w:rsidRDefault="00DE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0F12" w14:textId="77777777" w:rsidR="00DE79CC" w:rsidRDefault="00DE79CC">
      <w:pPr>
        <w:spacing w:after="0" w:line="240" w:lineRule="auto"/>
      </w:pPr>
      <w:r>
        <w:separator/>
      </w:r>
    </w:p>
  </w:footnote>
  <w:footnote w:type="continuationSeparator" w:id="0">
    <w:p w14:paraId="28249657" w14:textId="77777777" w:rsidR="00DE79CC" w:rsidRDefault="00DE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enforcement="1" w:cryptProviderType="rsaAES" w:cryptAlgorithmClass="hash" w:cryptAlgorithmType="typeAny" w:cryptAlgorithmSid="14" w:cryptSpinCount="100000" w:hash="LQliAGsrtT/LvQVi14IqhUhJC0Dg9QFEOLSS8BhGi/E3Mkx7wBRvWVhkA2keVo1HtM8DMtAD5521uo/kXnosdg==" w:salt="V9vLK55Cf/LPQ1ctCR9O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36238"/>
    <w:rsid w:val="00465D0A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55635"/>
    <w:rsid w:val="00661397"/>
    <w:rsid w:val="006634EC"/>
    <w:rsid w:val="006A5326"/>
    <w:rsid w:val="006A73F4"/>
    <w:rsid w:val="006C7085"/>
    <w:rsid w:val="006F2649"/>
    <w:rsid w:val="0070713B"/>
    <w:rsid w:val="00713252"/>
    <w:rsid w:val="007231EB"/>
    <w:rsid w:val="00741573"/>
    <w:rsid w:val="00743C5D"/>
    <w:rsid w:val="00754DDA"/>
    <w:rsid w:val="007778AF"/>
    <w:rsid w:val="00822379"/>
    <w:rsid w:val="00825FC0"/>
    <w:rsid w:val="00832D4F"/>
    <w:rsid w:val="00844FAC"/>
    <w:rsid w:val="008576B4"/>
    <w:rsid w:val="00887B82"/>
    <w:rsid w:val="008B364F"/>
    <w:rsid w:val="008D3A33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D1930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A50"/>
    <w:rsid w:val="00CA4733"/>
    <w:rsid w:val="00CB7980"/>
    <w:rsid w:val="00D23DED"/>
    <w:rsid w:val="00D43AB1"/>
    <w:rsid w:val="00D54320"/>
    <w:rsid w:val="00D8005C"/>
    <w:rsid w:val="00DA20B0"/>
    <w:rsid w:val="00DA7386"/>
    <w:rsid w:val="00DB115F"/>
    <w:rsid w:val="00DE79CC"/>
    <w:rsid w:val="00E14040"/>
    <w:rsid w:val="00E16F23"/>
    <w:rsid w:val="00E70988"/>
    <w:rsid w:val="00E8565B"/>
    <w:rsid w:val="00E93E1C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816738"/>
    <w:rsid w:val="00A30EB8"/>
    <w:rsid w:val="00A42482"/>
    <w:rsid w:val="00B74508"/>
    <w:rsid w:val="00E115DE"/>
    <w:rsid w:val="00E16F23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40</TotalTime>
  <Pages>2</Pages>
  <Words>181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6</cp:revision>
  <dcterms:created xsi:type="dcterms:W3CDTF">2026-07-30T16:30:00Z</dcterms:created>
  <dcterms:modified xsi:type="dcterms:W3CDTF">2026-08-03T12:51:00Z</dcterms:modified>
</cp:coreProperties>
</file>